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497FEC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497FEC" w:rsidRDefault="00E5131C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497FEC" w:rsidRDefault="00E5131C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497FEC" w:rsidRDefault="00E5131C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497FEC" w:rsidRDefault="00E5131C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497FEC" w:rsidRDefault="00E5131C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497FEC" w:rsidRDefault="00E5131C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497FEC" w:rsidRDefault="00E5131C">
            <w:pPr>
              <w:pStyle w:val="Days"/>
            </w:pPr>
            <w:r>
              <w:t>Saturday</w:t>
            </w:r>
          </w:p>
        </w:tc>
      </w:tr>
    </w:tbl>
    <w:p w:rsidR="00497FEC" w:rsidRDefault="00497FEC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497F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Pr="0095575E" w:rsidRDefault="00E5131C" w:rsidP="00CA74B3">
            <w:pPr>
              <w:pStyle w:val="TableText"/>
              <w:jc w:val="center"/>
              <w:rPr>
                <w:b/>
                <w:sz w:val="10"/>
                <w:szCs w:val="10"/>
              </w:rPr>
            </w:pPr>
            <w:r w:rsidRPr="0095575E">
              <w:rPr>
                <w:b/>
                <w:sz w:val="10"/>
                <w:szCs w:val="10"/>
              </w:rPr>
              <w:t>SHIELD 7</w:t>
            </w:r>
          </w:p>
          <w:p w:rsidR="00CA74B3" w:rsidRPr="0095575E" w:rsidRDefault="00CA74B3" w:rsidP="00CA74B3">
            <w:pPr>
              <w:pStyle w:val="NoSpacing"/>
              <w:jc w:val="center"/>
              <w:rPr>
                <w:sz w:val="10"/>
                <w:szCs w:val="10"/>
              </w:rPr>
            </w:pPr>
            <w:proofErr w:type="spellStart"/>
            <w:r w:rsidRPr="0095575E">
              <w:rPr>
                <w:sz w:val="10"/>
                <w:szCs w:val="10"/>
              </w:rPr>
              <w:t>Aatmika</w:t>
            </w:r>
            <w:proofErr w:type="spellEnd"/>
            <w:r w:rsidRPr="0095575E">
              <w:rPr>
                <w:sz w:val="10"/>
                <w:szCs w:val="10"/>
              </w:rPr>
              <w:t xml:space="preserve">     </w:t>
            </w:r>
            <w:proofErr w:type="spellStart"/>
            <w:r w:rsidRPr="0095575E">
              <w:rPr>
                <w:sz w:val="10"/>
                <w:szCs w:val="10"/>
              </w:rPr>
              <w:t>Shaalini</w:t>
            </w:r>
            <w:proofErr w:type="spellEnd"/>
          </w:p>
          <w:p w:rsidR="00CA74B3" w:rsidRPr="0095575E" w:rsidRDefault="00CA74B3" w:rsidP="00CA74B3">
            <w:pPr>
              <w:pStyle w:val="NoSpacing"/>
              <w:jc w:val="center"/>
              <w:rPr>
                <w:sz w:val="10"/>
                <w:szCs w:val="10"/>
              </w:rPr>
            </w:pPr>
            <w:r w:rsidRPr="0095575E">
              <w:rPr>
                <w:sz w:val="10"/>
                <w:szCs w:val="10"/>
              </w:rPr>
              <w:t xml:space="preserve">Vivian        </w:t>
            </w:r>
            <w:r w:rsidRPr="0095575E">
              <w:rPr>
                <w:sz w:val="10"/>
                <w:szCs w:val="10"/>
              </w:rPr>
              <w:t>Kasey</w:t>
            </w:r>
          </w:p>
          <w:p w:rsidR="00CA74B3" w:rsidRPr="0095575E" w:rsidRDefault="00CA74B3" w:rsidP="00CA74B3">
            <w:pPr>
              <w:pStyle w:val="NoSpacing"/>
              <w:jc w:val="center"/>
              <w:rPr>
                <w:sz w:val="10"/>
                <w:szCs w:val="10"/>
              </w:rPr>
            </w:pPr>
            <w:proofErr w:type="spellStart"/>
            <w:r w:rsidRPr="0095575E">
              <w:rPr>
                <w:sz w:val="10"/>
                <w:szCs w:val="10"/>
              </w:rPr>
              <w:t>Vandana</w:t>
            </w:r>
            <w:proofErr w:type="spellEnd"/>
            <w:r w:rsidRPr="0095575E">
              <w:rPr>
                <w:sz w:val="10"/>
                <w:szCs w:val="10"/>
              </w:rPr>
              <w:t xml:space="preserve">   </w:t>
            </w:r>
            <w:proofErr w:type="spellStart"/>
            <w:r w:rsidRPr="0095575E">
              <w:rPr>
                <w:sz w:val="10"/>
                <w:szCs w:val="10"/>
              </w:rPr>
              <w:t>Wafa</w:t>
            </w:r>
            <w:proofErr w:type="spellEnd"/>
          </w:p>
          <w:p w:rsidR="0095575E" w:rsidRPr="0095575E" w:rsidRDefault="0095575E" w:rsidP="0095575E">
            <w:pPr>
              <w:pStyle w:val="TableText"/>
              <w:jc w:val="center"/>
              <w:rPr>
                <w:b/>
                <w:sz w:val="10"/>
                <w:szCs w:val="10"/>
              </w:rPr>
            </w:pPr>
            <w:r w:rsidRPr="0095575E">
              <w:rPr>
                <w:b/>
                <w:sz w:val="10"/>
                <w:szCs w:val="10"/>
              </w:rPr>
              <w:t>AM</w:t>
            </w:r>
          </w:p>
          <w:p w:rsidR="0095575E" w:rsidRPr="0095575E" w:rsidRDefault="0095575E" w:rsidP="0095575E">
            <w:pPr>
              <w:pStyle w:val="NoSpacing"/>
              <w:jc w:val="center"/>
              <w:rPr>
                <w:sz w:val="10"/>
                <w:szCs w:val="10"/>
              </w:rPr>
            </w:pPr>
            <w:r w:rsidRPr="0095575E">
              <w:rPr>
                <w:sz w:val="10"/>
                <w:szCs w:val="10"/>
              </w:rPr>
              <w:t>Neha     Emily</w:t>
            </w:r>
          </w:p>
          <w:p w:rsidR="0095575E" w:rsidRPr="0095575E" w:rsidRDefault="0095575E" w:rsidP="0095575E">
            <w:pPr>
              <w:pStyle w:val="NoSpacing"/>
              <w:jc w:val="center"/>
              <w:rPr>
                <w:sz w:val="10"/>
                <w:szCs w:val="10"/>
              </w:rPr>
            </w:pPr>
            <w:r w:rsidRPr="0095575E">
              <w:rPr>
                <w:sz w:val="10"/>
                <w:szCs w:val="10"/>
              </w:rPr>
              <w:t>Chanel     Alyssa</w:t>
            </w:r>
          </w:p>
          <w:p w:rsidR="0095575E" w:rsidRPr="0095575E" w:rsidRDefault="0095575E" w:rsidP="0095575E">
            <w:pPr>
              <w:pStyle w:val="NoSpacing"/>
              <w:jc w:val="center"/>
              <w:rPr>
                <w:sz w:val="10"/>
                <w:szCs w:val="10"/>
              </w:rPr>
            </w:pPr>
            <w:proofErr w:type="spellStart"/>
            <w:r w:rsidRPr="0095575E">
              <w:rPr>
                <w:sz w:val="10"/>
                <w:szCs w:val="10"/>
              </w:rPr>
              <w:t>Yawsameen</w:t>
            </w:r>
            <w:proofErr w:type="spellEnd"/>
          </w:p>
          <w:p w:rsidR="0095575E" w:rsidRPr="0095575E" w:rsidRDefault="0095575E" w:rsidP="0095575E">
            <w:pPr>
              <w:pStyle w:val="TableText"/>
              <w:jc w:val="center"/>
              <w:rPr>
                <w:b/>
                <w:sz w:val="10"/>
                <w:szCs w:val="10"/>
              </w:rPr>
            </w:pPr>
            <w:r w:rsidRPr="0095575E">
              <w:rPr>
                <w:b/>
                <w:sz w:val="10"/>
                <w:szCs w:val="10"/>
              </w:rPr>
              <w:t>PM</w:t>
            </w:r>
          </w:p>
          <w:p w:rsidR="0095575E" w:rsidRPr="0095575E" w:rsidRDefault="0095575E" w:rsidP="0095575E">
            <w:pPr>
              <w:pStyle w:val="NoSpacing"/>
              <w:jc w:val="center"/>
              <w:rPr>
                <w:sz w:val="10"/>
                <w:szCs w:val="10"/>
              </w:rPr>
            </w:pPr>
            <w:r w:rsidRPr="0095575E">
              <w:rPr>
                <w:sz w:val="10"/>
                <w:szCs w:val="10"/>
              </w:rPr>
              <w:t xml:space="preserve">Ernie </w:t>
            </w:r>
            <w:proofErr w:type="spellStart"/>
            <w:r w:rsidRPr="0095575E">
              <w:rPr>
                <w:sz w:val="10"/>
                <w:szCs w:val="10"/>
              </w:rPr>
              <w:t>Yawsameen</w:t>
            </w:r>
            <w:proofErr w:type="spellEnd"/>
          </w:p>
          <w:p w:rsidR="0095575E" w:rsidRPr="0095575E" w:rsidRDefault="0095575E" w:rsidP="0095575E">
            <w:pPr>
              <w:pStyle w:val="NoSpacing"/>
              <w:jc w:val="center"/>
              <w:rPr>
                <w:sz w:val="10"/>
                <w:szCs w:val="10"/>
              </w:rPr>
            </w:pPr>
            <w:r w:rsidRPr="0095575E">
              <w:rPr>
                <w:sz w:val="10"/>
                <w:szCs w:val="10"/>
              </w:rPr>
              <w:t xml:space="preserve">Alyssa </w:t>
            </w:r>
            <w:proofErr w:type="spellStart"/>
            <w:r w:rsidRPr="0095575E">
              <w:rPr>
                <w:sz w:val="10"/>
                <w:szCs w:val="10"/>
              </w:rPr>
              <w:t>Shaalini</w:t>
            </w:r>
            <w:proofErr w:type="spellEnd"/>
          </w:p>
          <w:p w:rsidR="0095575E" w:rsidRDefault="0095575E" w:rsidP="00CA74B3">
            <w:pPr>
              <w:pStyle w:val="NoSpacing"/>
              <w:jc w:val="center"/>
              <w:rPr>
                <w:sz w:val="14"/>
                <w:szCs w:val="14"/>
              </w:rPr>
            </w:pPr>
          </w:p>
          <w:p w:rsidR="00CA74B3" w:rsidRPr="007A5C99" w:rsidRDefault="00CA74B3" w:rsidP="00CA74B3">
            <w:pPr>
              <w:pStyle w:val="NoSpacing"/>
              <w:jc w:val="center"/>
              <w:rPr>
                <w:sz w:val="14"/>
                <w:szCs w:val="14"/>
              </w:rPr>
            </w:pPr>
          </w:p>
          <w:p w:rsidR="00CA74B3" w:rsidRPr="00E5131C" w:rsidRDefault="00CA74B3">
            <w:pPr>
              <w:pStyle w:val="TableText"/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497FEC">
        <w:trPr>
          <w:trHeight w:hRule="exact" w:val="1483"/>
          <w:jc w:val="center"/>
        </w:trPr>
        <w:sdt>
          <w:sdtPr>
            <w:id w:val="386303469"/>
            <w:placeholder>
              <w:docPart w:val="859B497CE28547178D066DED7761157B"/>
            </w:placeholder>
            <w:temporary/>
            <w:showingPlcHdr/>
            <w15:appearance w15:val="hidden"/>
            <w:text/>
          </w:sdtPr>
          <w:sdtContent>
            <w:tc>
              <w:tcPr>
                <w:tcW w:w="1196" w:type="dxa"/>
                <w:vAlign w:val="bottom"/>
              </w:tcPr>
              <w:p w:rsidR="00497FEC" w:rsidRDefault="00E5131C">
                <w:pPr>
                  <w:pStyle w:val="TableText"/>
                </w:pPr>
                <w:r>
                  <w:t>Click here to add your own text.</w:t>
                </w:r>
              </w:p>
            </w:tc>
          </w:sdtContent>
        </w:sdt>
        <w:tc>
          <w:tcPr>
            <w:tcW w:w="34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CA74B3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10B2F5C" wp14:editId="3524AB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-939165</wp:posOffset>
                      </wp:positionV>
                      <wp:extent cx="895350" cy="92392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74B3" w:rsidRDefault="00CA74B3" w:rsidP="00CA74B3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AM</w:t>
                                  </w:r>
                                </w:p>
                                <w:p w:rsidR="00CA74B3" w:rsidRPr="007A5C99" w:rsidRDefault="00CA74B3" w:rsidP="00CA74B3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Aatmika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A5C99">
                                    <w:rPr>
                                      <w:sz w:val="14"/>
                                      <w:szCs w:val="14"/>
                                    </w:rPr>
                                    <w:t>Lydia</w:t>
                                  </w:r>
                                </w:p>
                                <w:p w:rsidR="00CA74B3" w:rsidRPr="007A5C99" w:rsidRDefault="00CA74B3" w:rsidP="00CA74B3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Alisha       </w:t>
                                  </w:r>
                                  <w:r w:rsidRPr="007A5C99">
                                    <w:rPr>
                                      <w:sz w:val="14"/>
                                      <w:szCs w:val="14"/>
                                    </w:rPr>
                                    <w:t>Kasey</w:t>
                                  </w:r>
                                </w:p>
                                <w:p w:rsidR="00CA74B3" w:rsidRPr="00CA74B3" w:rsidRDefault="00CA74B3" w:rsidP="00CA74B3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Vandana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A5C99">
                                    <w:rPr>
                                      <w:sz w:val="14"/>
                                      <w:szCs w:val="14"/>
                                    </w:rPr>
                                    <w:t>Vivian</w:t>
                                  </w:r>
                                </w:p>
                                <w:p w:rsidR="00CA74B3" w:rsidRDefault="00CA74B3" w:rsidP="00CA74B3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PM</w:t>
                                  </w:r>
                                </w:p>
                                <w:p w:rsidR="00CA74B3" w:rsidRPr="007A5C99" w:rsidRDefault="00CA74B3" w:rsidP="00CA74B3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Ernie </w:t>
                                  </w:r>
                                  <w:proofErr w:type="spellStart"/>
                                  <w:r w:rsidRPr="007A5C99">
                                    <w:rPr>
                                      <w:sz w:val="14"/>
                                      <w:szCs w:val="14"/>
                                    </w:rPr>
                                    <w:t>Yawsameen</w:t>
                                  </w:r>
                                  <w:proofErr w:type="spellEnd"/>
                                </w:p>
                                <w:p w:rsidR="00CA74B3" w:rsidRPr="007A5C99" w:rsidRDefault="00CA74B3" w:rsidP="00CA74B3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Alyssa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Shaalini</w:t>
                                  </w:r>
                                  <w:proofErr w:type="spellEnd"/>
                                </w:p>
                                <w:p w:rsidR="00CA74B3" w:rsidRPr="00CA74B3" w:rsidRDefault="00CA74B3" w:rsidP="00CA74B3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0B2F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-73.95pt;width:70.5pt;height:7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">
                      <v:textbox>
                        <w:txbxContent>
                          <w:p w:rsidR="00CA74B3" w:rsidRDefault="00CA74B3" w:rsidP="00CA74B3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</w:t>
                            </w:r>
                          </w:p>
                          <w:p w:rsidR="00CA74B3" w:rsidRPr="007A5C99" w:rsidRDefault="00CA74B3" w:rsidP="00CA74B3">
                            <w:pPr>
                              <w:pStyle w:val="NoSpacing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Aatmika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A5C99">
                              <w:rPr>
                                <w:sz w:val="14"/>
                                <w:szCs w:val="14"/>
                              </w:rPr>
                              <w:t>Lydia</w:t>
                            </w:r>
                          </w:p>
                          <w:p w:rsidR="00CA74B3" w:rsidRPr="007A5C99" w:rsidRDefault="00CA74B3" w:rsidP="00CA74B3">
                            <w:pPr>
                              <w:pStyle w:val="NoSpacing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Alisha       </w:t>
                            </w:r>
                            <w:r w:rsidRPr="007A5C99">
                              <w:rPr>
                                <w:sz w:val="14"/>
                                <w:szCs w:val="14"/>
                              </w:rPr>
                              <w:t>Kasey</w:t>
                            </w:r>
                          </w:p>
                          <w:p w:rsidR="00CA74B3" w:rsidRPr="00CA74B3" w:rsidRDefault="00CA74B3" w:rsidP="00CA74B3">
                            <w:pPr>
                              <w:pStyle w:val="NoSpacing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Vandana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A5C99">
                              <w:rPr>
                                <w:sz w:val="14"/>
                                <w:szCs w:val="14"/>
                              </w:rPr>
                              <w:t>Vivian</w:t>
                            </w:r>
                          </w:p>
                          <w:p w:rsidR="00CA74B3" w:rsidRDefault="00CA74B3" w:rsidP="00CA74B3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PM</w:t>
                            </w:r>
                          </w:p>
                          <w:p w:rsidR="00CA74B3" w:rsidRPr="007A5C99" w:rsidRDefault="00CA74B3" w:rsidP="00CA74B3">
                            <w:pPr>
                              <w:pStyle w:val="NoSpacing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Ernie </w:t>
                            </w:r>
                            <w:proofErr w:type="spellStart"/>
                            <w:r w:rsidRPr="007A5C99">
                              <w:rPr>
                                <w:sz w:val="14"/>
                                <w:szCs w:val="14"/>
                              </w:rPr>
                              <w:t>Yawsameen</w:t>
                            </w:r>
                            <w:proofErr w:type="spellEnd"/>
                          </w:p>
                          <w:p w:rsidR="00CA74B3" w:rsidRPr="007A5C99" w:rsidRDefault="00CA74B3" w:rsidP="00CA74B3">
                            <w:pPr>
                              <w:pStyle w:val="NoSpacing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Alyssa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Shaalini</w:t>
                            </w:r>
                            <w:proofErr w:type="spellEnd"/>
                          </w:p>
                          <w:p w:rsidR="00CA74B3" w:rsidRPr="00CA74B3" w:rsidRDefault="00CA74B3" w:rsidP="00CA74B3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Pr="00CA74B3" w:rsidRDefault="00E5131C" w:rsidP="00CA74B3">
            <w:pPr>
              <w:pStyle w:val="TableText"/>
              <w:jc w:val="center"/>
              <w:rPr>
                <w:b/>
              </w:rPr>
            </w:pPr>
            <w:r w:rsidRPr="00CA74B3">
              <w:rPr>
                <w:b/>
              </w:rPr>
              <w:t>SHIELD 2</w:t>
            </w:r>
          </w:p>
          <w:p w:rsidR="00CA74B3" w:rsidRPr="00CA74B3" w:rsidRDefault="00CA74B3" w:rsidP="00CA74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Ernie           </w:t>
            </w:r>
            <w:r w:rsidRPr="00CA74B3">
              <w:rPr>
                <w:sz w:val="14"/>
                <w:szCs w:val="14"/>
              </w:rPr>
              <w:t>Alisha</w:t>
            </w:r>
          </w:p>
          <w:p w:rsidR="00CA74B3" w:rsidRPr="00CA74B3" w:rsidRDefault="00CA74B3" w:rsidP="00CA74B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Lydia           </w:t>
            </w:r>
            <w:proofErr w:type="spellStart"/>
            <w:r w:rsidRPr="00CA74B3">
              <w:rPr>
                <w:sz w:val="14"/>
                <w:szCs w:val="14"/>
              </w:rPr>
              <w:t>Wafa</w:t>
            </w:r>
            <w:proofErr w:type="spellEnd"/>
          </w:p>
          <w:p w:rsidR="00CA74B3" w:rsidRPr="00CA74B3" w:rsidRDefault="00CA74B3" w:rsidP="00CA74B3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Dhyey</w:t>
            </w:r>
            <w:proofErr w:type="spellEnd"/>
            <w:r>
              <w:rPr>
                <w:sz w:val="14"/>
                <w:szCs w:val="14"/>
              </w:rPr>
              <w:t xml:space="preserve">         W</w:t>
            </w:r>
            <w:r w:rsidRPr="00CA74B3">
              <w:rPr>
                <w:sz w:val="14"/>
                <w:szCs w:val="14"/>
              </w:rPr>
              <w:t>illiam</w:t>
            </w:r>
          </w:p>
          <w:p w:rsidR="00CA74B3" w:rsidRPr="00CA74B3" w:rsidRDefault="00CA74B3" w:rsidP="00CA74B3">
            <w:pPr>
              <w:pStyle w:val="TableText"/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497F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Pr="00E5131C" w:rsidRDefault="00E5131C">
            <w:pPr>
              <w:pStyle w:val="TableText"/>
              <w:rPr>
                <w:b/>
              </w:rPr>
            </w:pPr>
            <w:r w:rsidRPr="00E5131C">
              <w:rPr>
                <w:b/>
              </w:rPr>
              <w:t>SHIELD 7</w:t>
            </w: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5575E" w:rsidRDefault="0095575E" w:rsidP="0095575E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AM</w:t>
            </w:r>
          </w:p>
          <w:p w:rsidR="0095575E" w:rsidRPr="00014DEC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Neha     </w:t>
            </w:r>
            <w:r w:rsidRPr="00014DEC">
              <w:rPr>
                <w:sz w:val="14"/>
                <w:szCs w:val="14"/>
              </w:rPr>
              <w:t>Emily</w:t>
            </w:r>
          </w:p>
          <w:p w:rsidR="0095575E" w:rsidRPr="00014DEC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Chanel     </w:t>
            </w:r>
            <w:r w:rsidRPr="00014DEC">
              <w:rPr>
                <w:sz w:val="14"/>
                <w:szCs w:val="14"/>
              </w:rPr>
              <w:t>Alyssa</w:t>
            </w:r>
          </w:p>
          <w:p w:rsidR="0095575E" w:rsidRPr="007A5C99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proofErr w:type="spellStart"/>
            <w:r w:rsidRPr="00014DEC">
              <w:rPr>
                <w:sz w:val="14"/>
                <w:szCs w:val="14"/>
              </w:rPr>
              <w:t>Yawsameen</w:t>
            </w:r>
            <w:proofErr w:type="spellEnd"/>
          </w:p>
          <w:p w:rsidR="0095575E" w:rsidRDefault="0095575E" w:rsidP="0095575E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PM</w:t>
            </w:r>
          </w:p>
          <w:p w:rsidR="0095575E" w:rsidRPr="007A5C99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Ernie </w:t>
            </w:r>
            <w:proofErr w:type="spellStart"/>
            <w:r w:rsidRPr="007A5C99">
              <w:rPr>
                <w:sz w:val="14"/>
                <w:szCs w:val="14"/>
              </w:rPr>
              <w:t>Yawsameen</w:t>
            </w:r>
            <w:proofErr w:type="spellEnd"/>
          </w:p>
          <w:p w:rsidR="0095575E" w:rsidRPr="007A5C99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Alyssa </w:t>
            </w:r>
            <w:proofErr w:type="spellStart"/>
            <w:r>
              <w:rPr>
                <w:sz w:val="14"/>
                <w:szCs w:val="14"/>
              </w:rPr>
              <w:t>Shaalini</w:t>
            </w:r>
            <w:proofErr w:type="spellEnd"/>
          </w:p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Pr="00CA74B3" w:rsidRDefault="00497FEC" w:rsidP="00CA74B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497F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E5131C" w:rsidP="00CA74B3">
            <w:pPr>
              <w:pStyle w:val="TableText"/>
              <w:jc w:val="center"/>
              <w:rPr>
                <w:b/>
              </w:rPr>
            </w:pPr>
            <w:r w:rsidRPr="00E5131C">
              <w:rPr>
                <w:b/>
              </w:rPr>
              <w:t>SHIELD 2</w:t>
            </w:r>
          </w:p>
          <w:p w:rsidR="00CA74B3" w:rsidRPr="007A5C99" w:rsidRDefault="00CA74B3" w:rsidP="00CA74B3">
            <w:pPr>
              <w:pStyle w:val="NoSpacing"/>
              <w:jc w:val="center"/>
              <w:rPr>
                <w:sz w:val="14"/>
                <w:szCs w:val="14"/>
              </w:rPr>
            </w:pPr>
            <w:r w:rsidRPr="007A5C99">
              <w:rPr>
                <w:sz w:val="14"/>
                <w:szCs w:val="14"/>
              </w:rPr>
              <w:t>Neha</w:t>
            </w:r>
            <w:r>
              <w:rPr>
                <w:sz w:val="14"/>
                <w:szCs w:val="14"/>
              </w:rPr>
              <w:t xml:space="preserve">     </w:t>
            </w:r>
            <w:r w:rsidRPr="007A5C99">
              <w:rPr>
                <w:sz w:val="14"/>
                <w:szCs w:val="14"/>
              </w:rPr>
              <w:t>Lindsey</w:t>
            </w:r>
          </w:p>
          <w:p w:rsidR="00CA74B3" w:rsidRPr="007A5C99" w:rsidRDefault="00CA74B3" w:rsidP="00CA74B3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Abby     </w:t>
            </w:r>
            <w:r w:rsidRPr="007A5C99">
              <w:rPr>
                <w:sz w:val="14"/>
                <w:szCs w:val="14"/>
              </w:rPr>
              <w:t>Marissa</w:t>
            </w:r>
          </w:p>
          <w:p w:rsidR="00CA74B3" w:rsidRPr="007A5C99" w:rsidRDefault="00CA74B3" w:rsidP="00CA74B3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Ava        </w:t>
            </w:r>
            <w:r w:rsidRPr="007A5C99">
              <w:rPr>
                <w:sz w:val="14"/>
                <w:szCs w:val="14"/>
              </w:rPr>
              <w:t>Peter</w:t>
            </w:r>
          </w:p>
          <w:p w:rsidR="00CA74B3" w:rsidRPr="007A5C99" w:rsidRDefault="00CA74B3" w:rsidP="00CA74B3">
            <w:pPr>
              <w:pStyle w:val="NoSpacing"/>
              <w:jc w:val="center"/>
              <w:rPr>
                <w:sz w:val="14"/>
                <w:szCs w:val="14"/>
              </w:rPr>
            </w:pPr>
            <w:r w:rsidRPr="007A5C99">
              <w:rPr>
                <w:sz w:val="14"/>
                <w:szCs w:val="14"/>
              </w:rPr>
              <w:t>Chanel</w:t>
            </w:r>
          </w:p>
          <w:p w:rsidR="00CA74B3" w:rsidRPr="00E5131C" w:rsidRDefault="00CA74B3">
            <w:pPr>
              <w:pStyle w:val="TableText"/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5575E" w:rsidRDefault="0095575E" w:rsidP="0095575E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AM</w:t>
            </w:r>
          </w:p>
          <w:p w:rsidR="0095575E" w:rsidRPr="007A5C99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Aatmika</w:t>
            </w:r>
            <w:proofErr w:type="spellEnd"/>
            <w:r>
              <w:rPr>
                <w:sz w:val="14"/>
                <w:szCs w:val="14"/>
              </w:rPr>
              <w:t xml:space="preserve">    </w:t>
            </w:r>
            <w:r w:rsidRPr="007A5C99">
              <w:rPr>
                <w:sz w:val="14"/>
                <w:szCs w:val="14"/>
              </w:rPr>
              <w:t>Lydia</w:t>
            </w:r>
          </w:p>
          <w:p w:rsidR="0095575E" w:rsidRPr="007A5C99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Alisha       </w:t>
            </w:r>
            <w:r w:rsidRPr="007A5C99">
              <w:rPr>
                <w:sz w:val="14"/>
                <w:szCs w:val="14"/>
              </w:rPr>
              <w:t>Kasey</w:t>
            </w:r>
          </w:p>
          <w:p w:rsidR="0095575E" w:rsidRPr="00CA74B3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Vandana</w:t>
            </w:r>
            <w:proofErr w:type="spellEnd"/>
            <w:r>
              <w:rPr>
                <w:sz w:val="14"/>
                <w:szCs w:val="14"/>
              </w:rPr>
              <w:t xml:space="preserve">    </w:t>
            </w:r>
            <w:r w:rsidRPr="007A5C99">
              <w:rPr>
                <w:sz w:val="14"/>
                <w:szCs w:val="14"/>
              </w:rPr>
              <w:t>Vivian</w:t>
            </w:r>
          </w:p>
          <w:p w:rsidR="0095575E" w:rsidRDefault="0095575E" w:rsidP="0095575E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PM</w:t>
            </w:r>
          </w:p>
          <w:p w:rsidR="0095575E" w:rsidRPr="007A5C99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Ernie </w:t>
            </w:r>
            <w:proofErr w:type="spellStart"/>
            <w:r w:rsidRPr="007A5C99">
              <w:rPr>
                <w:sz w:val="14"/>
                <w:szCs w:val="14"/>
              </w:rPr>
              <w:t>Yawsameen</w:t>
            </w:r>
            <w:proofErr w:type="spellEnd"/>
          </w:p>
          <w:p w:rsidR="0095575E" w:rsidRPr="007A5C99" w:rsidRDefault="0095575E" w:rsidP="0095575E">
            <w:pPr>
              <w:pStyle w:val="NoSpacing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Alyssa </w:t>
            </w:r>
            <w:proofErr w:type="spellStart"/>
            <w:r>
              <w:rPr>
                <w:sz w:val="14"/>
                <w:szCs w:val="14"/>
              </w:rPr>
              <w:t>Shaalini</w:t>
            </w:r>
            <w:proofErr w:type="spellEnd"/>
          </w:p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497F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497FEC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E5131C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497F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497F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497F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497FEC" w:rsidRDefault="00497FEC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497FEC" w:rsidRDefault="00497FEC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497FEC" w:rsidRDefault="00497FEC">
            <w:pPr>
              <w:pStyle w:val="Dates"/>
            </w:pPr>
          </w:p>
        </w:tc>
      </w:tr>
    </w:tbl>
    <w:p w:rsidR="00497FEC" w:rsidRDefault="00E5131C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0" allowOverlap="1" wp14:anchorId="6B97FC53" wp14:editId="40B7E40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9B2CAE9" wp14:editId="0B1F309A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8006A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497FEC">
        <w:trPr>
          <w:trHeight w:hRule="exact" w:val="4464"/>
          <w:jc w:val="center"/>
        </w:trPr>
        <w:tc>
          <w:tcPr>
            <w:tcW w:w="5760" w:type="dxa"/>
          </w:tcPr>
          <w:p w:rsidR="00497FEC" w:rsidRDefault="00E5131C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November</w:t>
            </w:r>
            <w:r>
              <w:fldChar w:fldCharType="end"/>
            </w:r>
          </w:p>
          <w:p w:rsidR="00497FEC" w:rsidRDefault="00E5131C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46984342" wp14:editId="5A592779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3D08CD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497FEC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</w:tr>
                </w:tbl>
                <w:p w:rsidR="00497FEC" w:rsidRDefault="00497FEC"/>
              </w:tc>
              <w:tc>
                <w:tcPr>
                  <w:tcW w:w="482" w:type="dxa"/>
                </w:tcPr>
                <w:p w:rsidR="00497FEC" w:rsidRDefault="00497FEC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497FEC"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E5131C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497FEC" w:rsidRDefault="00497FEC">
                        <w:pPr>
                          <w:pStyle w:val="Off-MonthDates"/>
                        </w:pPr>
                      </w:p>
                    </w:tc>
                  </w:tr>
                </w:tbl>
                <w:p w:rsidR="00497FEC" w:rsidRDefault="00497FEC"/>
              </w:tc>
            </w:tr>
          </w:tbl>
          <w:p w:rsidR="00497FEC" w:rsidRDefault="00497FEC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497FEC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497FEC" w:rsidRDefault="00E5131C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497FEC" w:rsidRDefault="00E5131C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497FEC" w:rsidRDefault="00497FEC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497FEC" w:rsidRDefault="00E5131C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497FEC" w:rsidRDefault="00E5131C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</w:tr>
          </w:tbl>
          <w:p w:rsidR="00497FEC" w:rsidRDefault="00497FEC"/>
        </w:tc>
        <w:tc>
          <w:tcPr>
            <w:tcW w:w="629" w:type="dxa"/>
          </w:tcPr>
          <w:p w:rsidR="00497FEC" w:rsidRDefault="00E5131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 wp14:anchorId="294C2766" wp14:editId="699030BF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0F010B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7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497FEC" w:rsidRDefault="00E5131C">
            <w:pPr>
              <w:pStyle w:val="NoteHeading"/>
            </w:pPr>
            <w:r>
              <w:t>Notes:</w:t>
            </w:r>
          </w:p>
          <w:sdt>
            <w:sdtPr>
              <w:id w:val="625590177"/>
              <w:placeholder>
                <w:docPart w:val="CE45EF51BF5240D289CE8BAAA2860DF5"/>
              </w:placeholder>
              <w:temporary/>
              <w:showingPlcHdr/>
              <w15:appearance w15:val="hidden"/>
              <w:text/>
            </w:sdtPr>
            <w:sdtContent>
              <w:p w:rsidR="00497FEC" w:rsidRDefault="00E5131C">
                <w:pPr>
                  <w:pStyle w:val="Notes"/>
                </w:pPr>
                <w:r>
                  <w:t>Click here to add notes.</w:t>
                </w:r>
              </w:p>
            </w:sdtContent>
          </w:sdt>
        </w:tc>
      </w:tr>
    </w:tbl>
    <w:p w:rsidR="00497FEC" w:rsidRDefault="00497FEC">
      <w:pPr>
        <w:pStyle w:val="NoSpacing"/>
      </w:pPr>
    </w:p>
    <w:sectPr w:rsidR="00497F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1/30/2015"/>
    <w:docVar w:name="MonthEndA" w:val="12/31/2015"/>
    <w:docVar w:name="MonthEndB" w:val="10/31/2015"/>
    <w:docVar w:name="MonthStart" w:val="11/1/2015"/>
    <w:docVar w:name="MonthStartA" w:val="12/1/2015"/>
    <w:docVar w:name="MonthStartB" w:val="10/1/2015"/>
  </w:docVars>
  <w:rsids>
    <w:rsidRoot w:val="00E5131C"/>
    <w:rsid w:val="00497FEC"/>
    <w:rsid w:val="0095575E"/>
    <w:rsid w:val="00CA74B3"/>
    <w:rsid w:val="00E5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3E7DD6-4A08-4BD1-B877-C7FFA2849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82846\AppData\Roaming\Microsoft\Templates\Academic%20calendar%20(one%20month,%20any%20year,%20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9B497CE28547178D066DED77611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9B38D-03DB-4F7D-8F73-463F8A78C374}"/>
      </w:docPartPr>
      <w:docPartBody>
        <w:p w:rsidR="00000000" w:rsidRDefault="00F10B6F">
          <w:pPr>
            <w:pStyle w:val="859B497CE28547178D066DED7761157B"/>
          </w:pPr>
          <w:r>
            <w:t>Click here to add your own text.</w:t>
          </w:r>
        </w:p>
      </w:docPartBody>
    </w:docPart>
    <w:docPart>
      <w:docPartPr>
        <w:name w:val="CE45EF51BF5240D289CE8BAAA2860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C0494-1E01-48AC-887B-5F04B3BF2F96}"/>
      </w:docPartPr>
      <w:docPartBody>
        <w:p w:rsidR="00000000" w:rsidRDefault="00F10B6F">
          <w:pPr>
            <w:pStyle w:val="CE45EF51BF5240D289CE8BAAA2860DF5"/>
          </w:pPr>
          <w:r>
            <w:t>Click here to add notes.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B6F"/>
    <w:rsid w:val="00F1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9B497CE28547178D066DED7761157B">
    <w:name w:val="859B497CE28547178D066DED7761157B"/>
  </w:style>
  <w:style w:type="paragraph" w:customStyle="1" w:styleId="CE45EF51BF5240D289CE8BAAA2860DF5">
    <w:name w:val="CE45EF51BF5240D289CE8BAAA2860DF5"/>
  </w:style>
  <w:style w:type="paragraph" w:customStyle="1" w:styleId="E8EBA4761CF943958B83D8BF6A6043B5">
    <w:name w:val="E8EBA4761CF943958B83D8BF6A6043B5"/>
    <w:rsid w:val="00F10B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14</TotalTime>
  <Pages>1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/>
  <cp:lastModifiedBy>ISAAC MCDANIEL (882846)</cp:lastModifiedBy>
  <cp:revision>1</cp:revision>
  <dcterms:created xsi:type="dcterms:W3CDTF">2015-10-19T14:47:00Z</dcterms:created>
  <dcterms:modified xsi:type="dcterms:W3CDTF">2015-10-19T15:12:00Z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